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/>
        <w:snapToGrid/>
        <w:spacing w:before="340" w:beforeAutospacing="0" w:after="330" w:afterAutospacing="0" w:line="400" w:lineRule="exact"/>
        <w:ind w:left="660" w:leftChars="300" w:right="79" w:rightChars="36" w:firstLine="0" w:firstLineChars="0"/>
        <w:jc w:val="center"/>
        <w:textAlignment w:val="auto"/>
        <w:rPr>
          <w:rFonts w:hint="eastAsia" w:ascii="Shippori Mincho B1" w:hAnsi="Shippori Mincho B1" w:eastAsia="Shippori Mincho B1" w:cs="Shippori Mincho B1"/>
          <w:sz w:val="21"/>
          <w:szCs w:val="21"/>
        </w:rPr>
      </w:pPr>
      <w:bookmarkStart w:id="1" w:name="_GoBack"/>
      <w:bookmarkEnd w:id="1"/>
      <w:bookmarkStart w:id="0" w:name="_Toc22868"/>
      <w:r>
        <w:rPr>
          <w:rFonts w:hint="eastAsia" w:ascii="Shippori Mincho B1" w:hAnsi="Shippori Mincho B1" w:eastAsia="Shippori Mincho B1" w:cs="Shippori Mincho B1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1056640</wp:posOffset>
                </wp:positionV>
                <wp:extent cx="1057275" cy="571500"/>
                <wp:effectExtent l="12700" t="12700" r="15875" b="25400"/>
                <wp:wrapNone/>
                <wp:docPr id="33" name="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30220" y="2128520"/>
                          <a:ext cx="1057275" cy="5715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hippori Mincho B1" w:hAnsi="Shippori Mincho B1" w:eastAsia="Shippori Mincho B1" w:cs="Shippori Mincho B1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Shippori Mincho B1" w:hAnsi="Shippori Mincho B1" w:eastAsia="Shippori Mincho B1" w:cs="Shippori Mincho B1"/>
                                <w:sz w:val="21"/>
                                <w:szCs w:val="21"/>
                              </w:rPr>
                              <w:t>cloud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7" o:spid="_x0000_s1026" o:spt="2" style="position:absolute;left:0pt;margin-left:224.4pt;margin-top:83.2pt;height:45pt;width:83.25pt;z-index:251662336;v-text-anchor:middle;mso-width-relative:page;mso-height-relative:page;" fillcolor="#4F81BD" filled="t" stroked="t" coordsize="21600,21600" arcsize="0.166666666666667" o:gfxdata="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A5q3R9cAAAALAQAADwAAAAAAAAAB&#10;ACAAAAAiAAAAZHJzL2Rvd25yZXYueG1sUEsBAhQAFAAAAAgAh07iQFhiAkuDAgAAIgUAAA4AAAAA&#10;AAAAAQAgAAAAJgEAAGRycy9lMm9Eb2MueG1sUEsFBgAAAAAGAAYAWQEAABsGAAAAAA==&#10;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hippori Mincho B1" w:hAnsi="Shippori Mincho B1" w:eastAsia="Shippori Mincho B1" w:cs="Shippori Mincho B1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Shippori Mincho B1" w:hAnsi="Shippori Mincho B1" w:eastAsia="Shippori Mincho B1" w:cs="Shippori Mincho B1"/>
                          <w:sz w:val="21"/>
                          <w:szCs w:val="21"/>
                        </w:rPr>
                        <w:t>cloud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Shippori Mincho B1" w:hAnsi="Shippori Mincho B1" w:eastAsia="Shippori Mincho B1" w:cs="Shippori Mincho B1"/>
          <w:sz w:val="21"/>
          <w:szCs w:val="21"/>
        </w:rPr>
        <w:t>In July 2018, Kingsoft WPS CEO Ge</w:t>
      </w:r>
      <w:r>
        <w:rPr>
          <w:rFonts w:hint="eastAsia" w:ascii="Shippori Mincho B1" w:hAnsi="Shippori Mincho B1" w:eastAsia="Shippori Mincho B1" w:cs="Shippori Mincho B1"/>
          <w:sz w:val="21"/>
          <w:szCs w:val="21"/>
          <w:lang w:val="en-US" w:eastAsia="zh-CN"/>
        </w:rPr>
        <w:t xml:space="preserve"> </w:t>
      </w:r>
      <w:r>
        <w:rPr>
          <w:rFonts w:hint="eastAsia" w:ascii="Shippori Mincho B1" w:hAnsi="Shippori Mincho B1" w:eastAsia="Shippori Mincho B1" w:cs="Shippori Mincho B1"/>
          <w:sz w:val="21"/>
          <w:szCs w:val="21"/>
        </w:rPr>
        <w:t>Ke  announced at the "Future Office Conference" that "cloud, multi-screen, content, and AI" are becoming the new "four major pieces" of the future office.</w:t>
      </w:r>
    </w:p>
    <w:p>
      <w:pP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</w:pPr>
      <w: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  <w:t xml:space="preserve">  </w:t>
      </w:r>
    </w:p>
    <w:p>
      <w:pP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</w:pPr>
      <w:r>
        <w:rPr>
          <w:rFonts w:hint="eastAsia" w:ascii="Shippori Mincho B1" w:hAnsi="Shippori Mincho B1" w:eastAsia="Shippori Mincho B1" w:cs="Shippori Mincho B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217805</wp:posOffset>
                </wp:positionV>
                <wp:extent cx="4445" cy="382905"/>
                <wp:effectExtent l="13970" t="0" r="19685" b="17145"/>
                <wp:wrapNone/>
                <wp:docPr id="34" name="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549650" y="2745740"/>
                          <a:ext cx="4445" cy="38290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" o:spid="_x0000_s1026" o:spt="20" style="position:absolute;left:0pt;flip:x;margin-left:265.25pt;margin-top:17.15pt;height:30.15pt;width:0.35pt;z-index:251663360;mso-width-relative:page;mso-height-relative:page;" filled="f" stroked="t" coordsize="21600,21600" o:gfxdata="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ook67W&#10;AAAACQEAAA8AAAAAAAAAAQAgAAAAIgAAAGRycy9kb3ducmV2LnhtbFBLAQIUABQAAAAIAIdO4kDG&#10;03kV6QEAANMDAAAOAAAAAAAAAAEAIAAAACUBAABkcnMvZTJvRG9jLnhtbFBLBQYAAAAABgAGAFkB&#10;AACABQAAAAA=&#10;">
                <v:fill on="f" focussize="0,0"/>
                <v:stroke weight="2.25pt" color="#264264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  <w:t xml:space="preserve">                                                                                                                       </w:t>
      </w:r>
    </w:p>
    <w:p>
      <w:pP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</w:pPr>
      <w: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  <w:t xml:space="preserve">                                                              </w:t>
      </w:r>
    </w:p>
    <w:p>
      <w:pP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</w:pPr>
      <w:r>
        <w:rPr>
          <w:rFonts w:hint="eastAsia" w:ascii="Shippori Mincho B1" w:hAnsi="Shippori Mincho B1" w:eastAsia="Shippori Mincho B1" w:cs="Shippori Mincho B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83185</wp:posOffset>
                </wp:positionV>
                <wp:extent cx="1057275" cy="571500"/>
                <wp:effectExtent l="12700" t="12700" r="15875" b="25400"/>
                <wp:wrapNone/>
                <wp:docPr id="35" name="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0695" y="3147695"/>
                          <a:ext cx="1057275" cy="5715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hippori Mincho B1" w:hAnsi="Shippori Mincho B1" w:eastAsia="Shippori Mincho B1" w:cs="Shippori Mincho B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Shippori Mincho B1" w:hAnsi="Shippori Mincho B1" w:eastAsia="Shippori Mincho B1" w:cs="Shippori Mincho B1"/>
                                <w:sz w:val="21"/>
                                <w:szCs w:val="21"/>
                              </w:rPr>
                              <w:t>multi-screen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5" o:spid="_x0000_s1026" o:spt="2" style="position:absolute;left:0pt;margin-left:224.85pt;margin-top:6.55pt;height:45pt;width:83.25pt;z-index:251664384;v-text-anchor:middle;mso-width-relative:page;mso-height-relative:page;" fillcolor="#4F81BD" filled="t" stroked="t" coordsize="21600,21600" arcsize="0.166666666666667" o:gfxdata="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Wg2udYAAAAKAQAADwAAAAAAAAABACAA&#10;AAAiAAAAZHJzL2Rvd25yZXYueG1sUEsBAhQAFAAAAAgAh07iQCLkxeuBAgAAIgUAAA4AAAAAAAAA&#10;AQAgAAAAJQEAAGRycy9lMm9Eb2MueG1sUEsFBgAAAAAGAAYAWQEAABgGAAAAAA==&#10;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hippori Mincho B1" w:hAnsi="Shippori Mincho B1" w:eastAsia="Shippori Mincho B1" w:cs="Shippori Mincho B1"/>
                          <w:lang w:val="en-US" w:eastAsia="zh-CN"/>
                        </w:rPr>
                      </w:pPr>
                      <w:r>
                        <w:rPr>
                          <w:rFonts w:hint="eastAsia" w:ascii="Shippori Mincho B1" w:hAnsi="Shippori Mincho B1" w:eastAsia="Shippori Mincho B1" w:cs="Shippori Mincho B1"/>
                          <w:sz w:val="21"/>
                          <w:szCs w:val="21"/>
                        </w:rPr>
                        <w:t>multi-screen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</w:pPr>
    </w:p>
    <w:p>
      <w:pP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</w:pPr>
      <w:r>
        <w:rPr>
          <w:rFonts w:hint="eastAsia" w:ascii="Shippori Mincho B1" w:hAnsi="Shippori Mincho B1" w:eastAsia="Shippori Mincho B1" w:cs="Shippori Mincho B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205105</wp:posOffset>
                </wp:positionV>
                <wp:extent cx="4445" cy="382905"/>
                <wp:effectExtent l="13970" t="0" r="19685" b="17145"/>
                <wp:wrapNone/>
                <wp:docPr id="36" name="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549650" y="2745740"/>
                          <a:ext cx="4445" cy="38290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" o:spid="_x0000_s1026" o:spt="20" style="position:absolute;left:0pt;flip:x;margin-left:266.05pt;margin-top:16.15pt;height:30.15pt;width:0.35pt;z-index:251665408;mso-width-relative:page;mso-height-relative:page;" filled="f" stroked="t" coordsize="21600,21600" o:gfxdata="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Rm8u31AAA&#10;AAkBAAAPAAAAAAAAAAEAIAAAACIAAABkcnMvZG93bnJldi54bWxQSwECFAAUAAAACACHTuJAqUjB&#10;/ekBAADTAwAADgAAAAAAAAABACAAAAAjAQAAZHJzL2Uyb0RvYy54bWxQSwUGAAAAAAYABgBZAQAA&#10;fgUAAAAA&#10;">
                <v:fill on="f" focussize="0,0"/>
                <v:stroke weight="2.25pt" color="#264264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</w:pPr>
    </w:p>
    <w:p>
      <w:pP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</w:pPr>
      <w:r>
        <w:rPr>
          <w:rFonts w:hint="eastAsia" w:ascii="Shippori Mincho B1" w:hAnsi="Shippori Mincho B1" w:eastAsia="Shippori Mincho B1" w:cs="Shippori Mincho B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2860675</wp:posOffset>
                </wp:positionH>
                <wp:positionV relativeFrom="paragraph">
                  <wp:posOffset>131445</wp:posOffset>
                </wp:positionV>
                <wp:extent cx="1057275" cy="571500"/>
                <wp:effectExtent l="12700" t="12700" r="15875" b="25400"/>
                <wp:wrapNone/>
                <wp:docPr id="37" name="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1645" y="4184015"/>
                          <a:ext cx="1057275" cy="5715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hippori Mincho B1" w:hAnsi="Shippori Mincho B1" w:eastAsia="Shippori Mincho B1" w:cs="Shippori Mincho B1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Shippori Mincho B1" w:hAnsi="Shippori Mincho B1" w:eastAsia="Shippori Mincho B1" w:cs="Shippori Mincho B1"/>
                                <w:sz w:val="21"/>
                                <w:szCs w:val="21"/>
                              </w:rPr>
                              <w:t>content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" o:spid="_x0000_s1026" o:spt="2" style="position:absolute;left:0pt;margin-left:225.25pt;margin-top:10.35pt;height:45pt;width:83.25pt;z-index:251666432;v-text-anchor:middle;mso-width-relative:page;mso-height-relative:page;" fillcolor="#4F81BD" filled="t" stroked="t" coordsize="21600,21600" arcsize="0.166666666666667" o:gfxdata="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QfoHnNYAAAAKAQAADwAAAAAAAAAB&#10;ACAAAAAiAAAAZHJzL2Rvd25yZXYueG1sUEsBAhQAFAAAAAgAh07iQMTr9nGEAgAAIgUAAA4AAAAA&#10;AAAAAQAgAAAAJQEAAGRycy9lMm9Eb2MueG1sUEsFBgAAAAAGAAYAWQEAABsGAAAAAA==&#10;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hippori Mincho B1" w:hAnsi="Shippori Mincho B1" w:eastAsia="Shippori Mincho B1" w:cs="Shippori Mincho B1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Shippori Mincho B1" w:hAnsi="Shippori Mincho B1" w:eastAsia="Shippori Mincho B1" w:cs="Shippori Mincho B1"/>
                          <w:sz w:val="21"/>
                          <w:szCs w:val="21"/>
                        </w:rPr>
                        <w:t>content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</w:pPr>
    </w:p>
    <w:p>
      <w:pP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</w:pPr>
    </w:p>
    <w:p>
      <w:pP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</w:pPr>
      <w:r>
        <w:rPr>
          <w:rFonts w:hint="eastAsia" w:ascii="Shippori Mincho B1" w:hAnsi="Shippori Mincho B1" w:eastAsia="Shippori Mincho B1" w:cs="Shippori Mincho B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3387725</wp:posOffset>
                </wp:positionH>
                <wp:positionV relativeFrom="paragraph">
                  <wp:posOffset>9525</wp:posOffset>
                </wp:positionV>
                <wp:extent cx="4445" cy="382905"/>
                <wp:effectExtent l="13970" t="0" r="19685" b="17145"/>
                <wp:wrapNone/>
                <wp:docPr id="38" name="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549650" y="2745740"/>
                          <a:ext cx="4445" cy="38290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" o:spid="_x0000_s1026" o:spt="20" style="position:absolute;left:0pt;flip:x;margin-left:266.75pt;margin-top:0.75pt;height:30.15pt;width:0.35pt;z-index:251667456;mso-width-relative:page;mso-height-relative:page;" filled="f" stroked="t" coordsize="21600,21600" o:gfxdata="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YGu6PUAAAA&#10;CAEAAA8AAAAAAAAAAQAgAAAAIgAAAGRycy9kb3ducmV2LnhtbFBLAQIUABQAAAAIAIdO4kCL1xIZ&#10;6AEAANMDAAAOAAAAAAAAAAEAIAAAACMBAABkcnMvZTJvRG9jLnhtbFBLBQYAAAAABgAGAFkBAAB9&#10;BQAAAAA=&#10;">
                <v:fill on="f" focussize="0,0"/>
                <v:stroke weight="2.25pt" color="#264264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left="440" w:leftChars="200" w:firstLine="0" w:firstLineChars="0"/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</w:pPr>
      <w:r>
        <w:rPr>
          <w:rFonts w:hint="eastAsia" w:ascii="Shippori Mincho B1" w:hAnsi="Shippori Mincho B1" w:eastAsia="Shippori Mincho B1" w:cs="Shippori Mincho B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167640</wp:posOffset>
                </wp:positionV>
                <wp:extent cx="1057275" cy="571500"/>
                <wp:effectExtent l="12700" t="12700" r="15875" b="25400"/>
                <wp:wrapNone/>
                <wp:docPr id="39" name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2120" y="5203190"/>
                          <a:ext cx="1057275" cy="5715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hippori Mincho B1" w:hAnsi="Shippori Mincho B1" w:eastAsia="Shippori Mincho B1" w:cs="Shippori Mincho B1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Shippori Mincho B1" w:hAnsi="Shippori Mincho B1" w:eastAsia="Shippori Mincho B1" w:cs="Shippori Mincho B1"/>
                                <w:b w:val="0"/>
                                <w:bCs w:val="0"/>
                                <w:sz w:val="20"/>
                                <w:szCs w:val="20"/>
                                <w:lang w:val="en-US" w:eastAsia="zh-CN"/>
                              </w:rPr>
                              <w:t>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" o:spid="_x0000_s1026" o:spt="2" style="position:absolute;left:0pt;margin-left:226.85pt;margin-top:13.2pt;height:45pt;width:83.25pt;z-index:251668480;v-text-anchor:middle;mso-width-relative:page;mso-height-relative:page;" fillcolor="#4F81BD" filled="t" stroked="t" coordsize="21600,21600" arcsize="0.166666666666667" o:gfxdata="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g8mjT1gAAAAoBAAAPAAAAAAAAAAEA&#10;IAAAACIAAABkcnMvZG93bnJldi54bWxQSwECFAAUAAAACACHTuJAFybi2oMCAAAiBQAADgAAAAAA&#10;AAABACAAAAAlAQAAZHJzL2Uyb0RvYy54bWxQSwUGAAAAAAYABgBZAQAAGgYAAAAA&#10;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hippori Mincho B1" w:hAnsi="Shippori Mincho B1" w:eastAsia="Shippori Mincho B1" w:cs="Shippori Mincho B1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Shippori Mincho B1" w:hAnsi="Shippori Mincho B1" w:eastAsia="Shippori Mincho B1" w:cs="Shippori Mincho B1"/>
                          <w:b w:val="0"/>
                          <w:bCs w:val="0"/>
                          <w:sz w:val="20"/>
                          <w:szCs w:val="20"/>
                          <w:lang w:val="en-US" w:eastAsia="zh-CN"/>
                        </w:rPr>
                        <w:t>AI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</w:pPr>
    </w:p>
    <w:p>
      <w:pP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</w:pPr>
    </w:p>
    <w:p>
      <w:pPr>
        <w:rPr>
          <w:rFonts w:hint="eastAsia" w:ascii="Shippori Mincho B1" w:hAnsi="Shippori Mincho B1" w:eastAsia="Shippori Mincho B1" w:cs="Shippori Mincho B1"/>
          <w:sz w:val="20"/>
          <w:szCs w:val="20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/>
        <w:snapToGrid/>
        <w:spacing w:before="340" w:beforeAutospacing="0" w:after="330" w:afterAutospacing="0" w:line="360" w:lineRule="auto"/>
        <w:ind w:left="440" w:leftChars="200" w:right="79" w:rightChars="36" w:firstLine="0" w:firstLineChars="0"/>
        <w:jc w:val="left"/>
        <w:textAlignment w:val="auto"/>
        <w:rPr>
          <w:rFonts w:hint="eastAsia" w:ascii="Shippori Mincho B1" w:hAnsi="Shippori Mincho B1" w:eastAsia="Shippori Mincho B1" w:cs="Shippori Mincho B1"/>
          <w:b w:val="0"/>
          <w:bCs/>
          <w:sz w:val="22"/>
          <w:szCs w:val="22"/>
        </w:rPr>
      </w:pPr>
      <w:r>
        <w:rPr>
          <w:rFonts w:hint="eastAsia" w:ascii="Shippori Mincho B1" w:hAnsi="Shippori Mincho B1" w:eastAsia="Shippori Mincho B1" w:cs="Shippori Mincho B1"/>
          <w:b w:val="0"/>
          <w:bCs/>
          <w:sz w:val="22"/>
          <w:szCs w:val="22"/>
        </w:rPr>
        <w:t xml:space="preserve">Since then, </w:t>
      </w:r>
      <w:r>
        <w:rPr>
          <w:rFonts w:hint="eastAsia" w:ascii="Shippori Mincho B1" w:hAnsi="Shippori Mincho B1" w:eastAsia="Shippori Mincho B1" w:cs="Shippori Mincho B1"/>
          <w:sz w:val="21"/>
          <w:szCs w:val="21"/>
          <w:lang w:val="en-US" w:eastAsia="zh-CN"/>
        </w:rPr>
        <w:t>Kingsoft</w:t>
      </w:r>
      <w:r>
        <w:rPr>
          <w:rFonts w:hint="eastAsia" w:ascii="Shippori Mincho B1" w:hAnsi="Shippori Mincho B1" w:eastAsia="Shippori Mincho B1" w:cs="Shippori Mincho B1"/>
          <w:b w:val="0"/>
          <w:bCs/>
          <w:sz w:val="22"/>
          <w:szCs w:val="22"/>
        </w:rPr>
        <w:t xml:space="preserve"> has continued to speed up around the complete implementation of the new four major products. As the most cutting-edge technology of science and technology, AI is horizontally empowering all product lines under </w:t>
      </w:r>
      <w:r>
        <w:rPr>
          <w:rFonts w:hint="eastAsia" w:ascii="Shippori Mincho B1" w:hAnsi="Shippori Mincho B1" w:eastAsia="Shippori Mincho B1" w:cs="Shippori Mincho B1"/>
          <w:sz w:val="21"/>
          <w:szCs w:val="21"/>
        </w:rPr>
        <w:t>Kingsoft</w:t>
      </w:r>
      <w:r>
        <w:rPr>
          <w:rFonts w:hint="eastAsia" w:ascii="Shippori Mincho B1" w:hAnsi="Shippori Mincho B1" w:eastAsia="Shippori Mincho B1" w:cs="Shippori Mincho B1"/>
          <w:b w:val="0"/>
          <w:bCs/>
          <w:sz w:val="22"/>
          <w:szCs w:val="22"/>
        </w:rPr>
        <w:t xml:space="preserve"> WPS. 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/>
        <w:snapToGrid/>
        <w:spacing w:before="340" w:beforeAutospacing="0" w:after="330" w:afterAutospacing="0" w:line="360" w:lineRule="auto"/>
        <w:ind w:left="440" w:leftChars="200" w:right="79" w:rightChars="36" w:firstLine="0" w:firstLineChars="0"/>
        <w:jc w:val="left"/>
        <w:textAlignment w:val="auto"/>
        <w:rPr>
          <w:rFonts w:hint="eastAsia" w:ascii="Shippori Mincho B1" w:hAnsi="Shippori Mincho B1" w:eastAsia="Shippori Mincho B1" w:cs="Shippori Mincho B1"/>
          <w:b w:val="0"/>
          <w:bCs/>
          <w:sz w:val="22"/>
          <w:szCs w:val="22"/>
        </w:rPr>
      </w:pPr>
      <w:r>
        <w:rPr>
          <w:rFonts w:hint="eastAsia" w:ascii="Shippori Mincho B1" w:hAnsi="Shippori Mincho B1" w:eastAsia="Shippori Mincho B1" w:cs="Shippori Mincho B1"/>
          <w:b w:val="0"/>
          <w:bCs/>
          <w:sz w:val="22"/>
          <w:szCs w:val="22"/>
        </w:rPr>
        <w:t xml:space="preserve">The impressive results achieved in this WMT competition also represent </w:t>
      </w:r>
      <w:r>
        <w:rPr>
          <w:rFonts w:hint="eastAsia" w:ascii="Shippori Mincho B1" w:hAnsi="Shippori Mincho B1" w:eastAsia="Shippori Mincho B1" w:cs="Shippori Mincho B1"/>
          <w:sz w:val="21"/>
          <w:szCs w:val="21"/>
          <w:lang w:val="en-US" w:eastAsia="zh-CN"/>
        </w:rPr>
        <w:t>Kingsoft</w:t>
      </w:r>
      <w:r>
        <w:rPr>
          <w:rFonts w:hint="eastAsia" w:ascii="Shippori Mincho B1" w:hAnsi="Shippori Mincho B1" w:eastAsia="Shippori Mincho B1" w:cs="Shippori Mincho B1"/>
          <w:b w:val="0"/>
          <w:bCs/>
          <w:sz w:val="22"/>
          <w:szCs w:val="22"/>
        </w:rPr>
        <w:t>'s strength and confidence in the AI field.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/>
        <w:snapToGrid/>
        <w:spacing w:before="340" w:beforeAutospacing="0" w:after="330" w:afterAutospacing="0" w:line="360" w:lineRule="auto"/>
        <w:ind w:right="79" w:rightChars="36" w:firstLine="3123" w:firstLineChars="1300"/>
        <w:jc w:val="left"/>
        <w:textAlignment w:val="auto"/>
        <w:rPr>
          <w:rFonts w:hint="eastAsia" w:ascii="Shippori Mincho B1" w:hAnsi="Shippori Mincho B1" w:eastAsia="Shippori Mincho B1" w:cs="Shippori Mincho B1"/>
          <w:b w:val="0"/>
          <w:bCs/>
          <w:sz w:val="22"/>
          <w:szCs w:val="22"/>
        </w:rPr>
      </w:pPr>
      <w:r>
        <w:rPr>
          <w:rFonts w:hint="eastAsia" w:ascii="Shippori Mincho B1" w:hAnsi="Shippori Mincho B1" w:eastAsia="Shippori Mincho B1"/>
          <w:b/>
          <w:bCs w:val="0"/>
          <w:sz w:val="24"/>
          <w:szCs w:val="24"/>
        </w:rPr>
        <w:t>WPS Academy one-week course schedule</w:t>
      </w:r>
      <w:r>
        <w:rPr>
          <w:rFonts w:hint="eastAsia" w:ascii="Shippori Mincho B1" w:hAnsi="Shippori Mincho B1" w:eastAsia="Shippori Mincho B1" w:cs="Shippori Mincho B1"/>
          <w:b w:val="0"/>
          <w:bCs/>
          <w:sz w:val="22"/>
          <w:szCs w:val="22"/>
        </w:rPr>
        <w:t xml:space="preserve"> </w:t>
      </w:r>
    </w:p>
    <w:tbl>
      <w:tblPr>
        <w:tblStyle w:val="5"/>
        <w:tblpPr w:leftFromText="180" w:rightFromText="180" w:vertAnchor="text" w:horzAnchor="page" w:tblpXSpec="center" w:tblpY="220"/>
        <w:tblOverlap w:val="never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7"/>
        <w:gridCol w:w="1417"/>
        <w:gridCol w:w="1417"/>
        <w:gridCol w:w="1417"/>
        <w:gridCol w:w="1417"/>
        <w:gridCol w:w="141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BACC6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BACC6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b/>
                <w:bCs/>
                <w:caps w:val="0"/>
                <w:color w:val="FFFFFF"/>
                <w:spacing w:val="0"/>
                <w:kern w:val="0"/>
                <w:sz w:val="18"/>
                <w:szCs w:val="18"/>
                <w:lang w:val="en-US" w:eastAsia="zh-CN" w:bidi="ar"/>
              </w:rPr>
              <w:t>Monday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BACC6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b/>
                <w:bCs/>
                <w:caps w:val="0"/>
                <w:color w:val="FFFFFF"/>
                <w:spacing w:val="0"/>
                <w:kern w:val="0"/>
                <w:sz w:val="18"/>
                <w:szCs w:val="18"/>
                <w:lang w:val="en-US" w:eastAsia="zh-CN" w:bidi="ar"/>
              </w:rPr>
              <w:t>Tuesday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BACC6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b/>
                <w:bCs/>
                <w:caps w:val="0"/>
                <w:color w:val="FFFFFF"/>
                <w:spacing w:val="0"/>
                <w:kern w:val="0"/>
                <w:sz w:val="18"/>
                <w:szCs w:val="18"/>
                <w:lang w:val="en-US" w:eastAsia="zh-CN" w:bidi="ar"/>
              </w:rPr>
              <w:t>Wednesday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BACC6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b/>
                <w:bCs/>
                <w:caps w:val="0"/>
                <w:color w:val="FFFFFF"/>
                <w:spacing w:val="0"/>
                <w:kern w:val="0"/>
                <w:sz w:val="18"/>
                <w:szCs w:val="18"/>
                <w:lang w:val="en-US" w:eastAsia="zh-CN" w:bidi="ar"/>
              </w:rPr>
              <w:t>Thursday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BACC6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b/>
                <w:bCs/>
                <w:caps w:val="0"/>
                <w:color w:val="FFFFFF"/>
                <w:spacing w:val="0"/>
                <w:kern w:val="0"/>
                <w:sz w:val="18"/>
                <w:szCs w:val="18"/>
                <w:lang w:val="en-US" w:eastAsia="zh-CN" w:bidi="ar"/>
              </w:rPr>
              <w:t>Friday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  <w:jc w:val="center"/>
        </w:trPr>
        <w:tc>
          <w:tcPr>
            <w:tcW w:w="1417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4BACC6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b/>
                <w:bCs/>
                <w:caps w:val="0"/>
                <w:color w:val="FFFFFF"/>
                <w:spacing w:val="0"/>
                <w:kern w:val="0"/>
                <w:sz w:val="18"/>
                <w:szCs w:val="18"/>
                <w:lang w:val="en-US" w:eastAsia="zh-CN" w:bidi="ar"/>
              </w:rPr>
              <w:t>Morning</w:t>
            </w:r>
          </w:p>
        </w:tc>
        <w:tc>
          <w:tcPr>
            <w:tcW w:w="1417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1F5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宋体" w:cs="Shippori Mincho B1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Spreadsheet</w:t>
            </w:r>
          </w:p>
        </w:tc>
        <w:tc>
          <w:tcPr>
            <w:tcW w:w="1417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1F5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Presentation</w:t>
            </w:r>
          </w:p>
        </w:tc>
        <w:tc>
          <w:tcPr>
            <w:tcW w:w="1417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1F5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Writer</w:t>
            </w:r>
          </w:p>
        </w:tc>
        <w:tc>
          <w:tcPr>
            <w:tcW w:w="1417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1F5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Writer</w:t>
            </w:r>
          </w:p>
        </w:tc>
        <w:tc>
          <w:tcPr>
            <w:tcW w:w="1417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1F5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Spreadsheet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  <w:jc w:val="center"/>
        </w:trPr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4BACC6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b/>
                <w:bCs/>
                <w:caps w:val="0"/>
                <w:color w:val="FFFFFF"/>
                <w:spacing w:val="0"/>
                <w:kern w:val="0"/>
                <w:sz w:val="18"/>
                <w:szCs w:val="18"/>
                <w:lang w:val="en-US" w:eastAsia="zh-CN" w:bidi="ar"/>
              </w:rPr>
              <w:t>Afternoon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1F5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宋体" w:cs="Shippori Mincho B1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Presentation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1F5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宋体" w:cs="Shippori Mincho B1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Writer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1F5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Spreadsheet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1F5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Presentation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1F5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Writer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  <w:jc w:val="center"/>
        </w:trPr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4BACC6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b/>
                <w:bCs/>
                <w:caps w:val="0"/>
                <w:color w:val="FFFFFF"/>
                <w:spacing w:val="0"/>
                <w:kern w:val="0"/>
                <w:sz w:val="18"/>
                <w:szCs w:val="18"/>
                <w:lang w:val="en-US" w:eastAsia="zh-CN" w:bidi="ar"/>
              </w:rPr>
              <w:t>Night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1F5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self-study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1F5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self-study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1F5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self-study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1F5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self-study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1F5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Shippori Mincho B1" w:hAnsi="Shippori Mincho B1" w:eastAsia="Shippori Mincho B1" w:cs="Shippori Mincho B1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Shippori Mincho B1" w:hAnsi="Shippori Mincho B1" w:eastAsia="Shippori Mincho B1" w:cs="Shippori Mincho B1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self-study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/>
        <w:snapToGrid/>
        <w:spacing w:before="340" w:beforeAutospacing="0" w:after="330" w:afterAutospacing="0" w:line="400" w:lineRule="exact"/>
        <w:ind w:right="79" w:rightChars="36"/>
        <w:jc w:val="both"/>
        <w:textAlignment w:val="auto"/>
        <w:rPr>
          <w:rFonts w:hint="eastAsia" w:ascii="Shippori Mincho B1" w:hAnsi="Shippori Mincho B1" w:eastAsia="Shippori Mincho B1" w:cs="Shippori Mincho B1"/>
          <w:sz w:val="21"/>
          <w:szCs w:val="21"/>
        </w:rPr>
      </w:pPr>
    </w:p>
    <w:p>
      <w:pPr>
        <w:rPr>
          <w:rFonts w:hint="eastAsia" w:ascii="Shippori Mincho B1" w:hAnsi="Shippori Mincho B1" w:eastAsia="Shippori Mincho B1" w:cs="Shippori Mincho B1"/>
          <w:sz w:val="21"/>
          <w:szCs w:val="21"/>
        </w:rPr>
      </w:pPr>
    </w:p>
    <w:p>
      <w:pPr>
        <w:rPr>
          <w:rFonts w:hint="eastAsia" w:ascii="Shippori Mincho B1" w:hAnsi="Shippori Mincho B1" w:eastAsia="Shippori Mincho B1" w:cs="Shippori Mincho B1"/>
          <w:sz w:val="21"/>
          <w:szCs w:val="21"/>
        </w:rPr>
      </w:pPr>
    </w:p>
    <w:p>
      <w:pPr>
        <w:rPr>
          <w:rFonts w:hint="eastAsia" w:ascii="Shippori Mincho B1" w:hAnsi="Shippori Mincho B1" w:eastAsia="Shippori Mincho B1" w:cs="Shippori Mincho B1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/>
        <w:snapToGrid/>
        <w:spacing w:before="340" w:beforeAutospacing="0" w:after="330" w:afterAutospacing="0" w:line="400" w:lineRule="exact"/>
        <w:ind w:right="79" w:rightChars="36"/>
        <w:jc w:val="both"/>
        <w:textAlignment w:val="auto"/>
        <w:rPr>
          <w:rFonts w:hint="eastAsia" w:ascii="Shippori Mincho B1" w:hAnsi="Shippori Mincho B1" w:eastAsia="Shippori Mincho B1" w:cs="Shippori Mincho B1"/>
          <w:sz w:val="21"/>
          <w:szCs w:val="21"/>
        </w:rPr>
      </w:pPr>
    </w:p>
    <w:p>
      <w:pPr>
        <w:rPr>
          <w:rFonts w:hint="eastAsia"/>
        </w:rPr>
      </w:pPr>
    </w:p>
    <w:bookmarkEnd w:id="0"/>
    <w:p>
      <w:pPr>
        <w:pStyle w:val="6"/>
        <w:rPr>
          <w:rFonts w:ascii="微软雅黑"/>
          <w:b w:val="0"/>
          <w:sz w:val="20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384810</wp:posOffset>
                </wp:positionH>
                <wp:positionV relativeFrom="page">
                  <wp:posOffset>349885</wp:posOffset>
                </wp:positionV>
                <wp:extent cx="6275070" cy="9892665"/>
                <wp:effectExtent l="0" t="0" r="11430" b="13335"/>
                <wp:wrapNone/>
                <wp:docPr id="2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9892665"/>
                          <a:chOff x="580" y="580"/>
                          <a:chExt cx="9882" cy="15579"/>
                        </a:xfrm>
                      </wpg:grpSpPr>
                      <pic:pic xmlns:pic="http://schemas.openxmlformats.org/drawingml/2006/picture">
                        <pic:nvPicPr>
                          <pic:cNvPr id="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0" y="580"/>
                            <a:ext cx="9882" cy="1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80" y="580"/>
                            <a:ext cx="9882" cy="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80" y="10867"/>
                            <a:ext cx="9882" cy="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71" y="6199"/>
                            <a:ext cx="3735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20" y="7856"/>
                            <a:ext cx="4082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25" y="14755"/>
                            <a:ext cx="4617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990" y="14152"/>
                            <a:ext cx="5472" cy="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80" y="7640"/>
                            <a:ext cx="3780" cy="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99" y="2412"/>
                            <a:ext cx="1419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80" y="580"/>
                            <a:ext cx="2751" cy="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40" y="998"/>
                            <a:ext cx="5198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790" y="1795"/>
                            <a:ext cx="3173" cy="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80" y="12824"/>
                            <a:ext cx="2673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210" y="5669"/>
                            <a:ext cx="1674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412" y="5143"/>
                            <a:ext cx="4050" cy="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131" y="2389"/>
                            <a:ext cx="1592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697" y="2376"/>
                            <a:ext cx="809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406" y="846"/>
                            <a:ext cx="1061" cy="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86" y="10730"/>
                            <a:ext cx="786" cy="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84" y="4306"/>
                            <a:ext cx="696" cy="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440" y="12730"/>
                            <a:ext cx="2363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529" y="9691"/>
                            <a:ext cx="772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515" y="8921"/>
                            <a:ext cx="772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556" y="10460"/>
                            <a:ext cx="772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569" y="11216"/>
                            <a:ext cx="772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195" y="10151"/>
                            <a:ext cx="3267" cy="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455" y="3584"/>
                            <a:ext cx="1623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30.3pt;margin-top:27.55pt;height:778.95pt;width:494.1pt;mso-position-horizontal-relative:page;mso-position-vertical-relative:page;z-index:-251657216;mso-width-relative:page;mso-height-relative:page;" coordorigin="580,580" coordsize="9882,15579" o:gfxdata="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">
                <o:lock v:ext="edit" aspectratio="f"/>
                <v:shape id="Picture 3" o:spid="_x0000_s1026" o:spt="75" type="#_x0000_t75" style="position:absolute;left:580;top:580;height:15579;width:9882;" filled="f" o:preferrelative="t" stroked="f" coordsize="21600,21600" o:gfxdata="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ql3z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Picture 4" o:spid="_x0000_s1026" o:spt="75" type="#_x0000_t75" style="position:absolute;left:580;top:580;height:5441;width:9882;" filled="f" o:preferrelative="t" stroked="f" coordsize="21600,21600" o:gfxdata="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vHx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Picture 5" o:spid="_x0000_s1026" o:spt="75" type="#_x0000_t75" style="position:absolute;left:580;top:10867;height:5292;width:9882;" filled="f" o:preferrelative="t" stroked="f" coordsize="21600,21600" o:gfxdata="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C+6I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shape id="Picture 6" o:spid="_x0000_s1026" o:spt="75" type="#_x0000_t75" style="position:absolute;left:1371;top:6199;height:3097;width:3735;" filled="f" o:preferrelative="t" stroked="f" coordsize="21600,21600" o:gfxdata="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+j0S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Picture 7" o:spid="_x0000_s1026" o:spt="75" type="#_x0000_t75" style="position:absolute;left:3520;top:7856;height:963;width:4082;" filled="f" o:preferrelative="t" stroked="f" coordsize="21600,21600" o:gfxdata="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+g2C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Picture 8" o:spid="_x0000_s1026" o:spt="75" type="#_x0000_t75" style="position:absolute;left:1525;top:14755;height:1323;width:4617;" filled="f" o:preferrelative="t" stroked="f" coordsize="21600,21600" o:gfxdata="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t+bH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Picture 9" o:spid="_x0000_s1026" o:spt="75" type="#_x0000_t75" style="position:absolute;left:4990;top:14152;height:1552;width:5472;" filled="f" o:preferrelative="t" stroked="f" coordsize="21600,21600" o:gfxdata="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ptre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v:shape id="Picture 10" o:spid="_x0000_s1026" o:spt="75" type="#_x0000_t75" style="position:absolute;left:580;top:7640;height:3524;width:3780;" filled="f" o:preferrelative="t" stroked="f" coordsize="21600,21600" o:gfxdata="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ilvs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3" o:title=""/>
                  <o:lock v:ext="edit" aspectratio="t"/>
                </v:shape>
                <v:shape id="Picture 11" o:spid="_x0000_s1026" o:spt="75" type="#_x0000_t75" style="position:absolute;left:599;top:2412;height:1427;width:1419;" filled="f" o:preferrelative="t" stroked="f" coordsize="21600,21600" o:gfxdata="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7cv0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Picture 12" o:spid="_x0000_s1026" o:spt="75" type="#_x0000_t75" style="position:absolute;left:580;top:580;height:3009;width:2751;" filled="f" o:preferrelative="t" stroked="f" coordsize="21600,21600" o:gfxdata="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3hQ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shape id="Picture 13" o:spid="_x0000_s1026" o:spt="75" type="#_x0000_t75" style="position:absolute;left:2740;top:998;height:1445;width:5198;" filled="f" o:preferrelative="t" stroked="f" coordsize="21600,21600" o:gfxdata="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9QCO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shape id="Picture 14" o:spid="_x0000_s1026" o:spt="75" type="#_x0000_t75" style="position:absolute;left:6790;top:1795;height:1175;width:3173;" filled="f" o:preferrelative="t" stroked="f" coordsize="21600,21600" o:gfxdata="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I9Km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  <v:shape id="Picture 15" o:spid="_x0000_s1026" o:spt="75" type="#_x0000_t75" style="position:absolute;left:580;top:12824;height:3335;width:2673;" filled="f" o:preferrelative="t" stroked="f" coordsize="21600,21600" o:gfxdata="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/d3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t"/>
                </v:shape>
                <v:shape id="Picture 16" o:spid="_x0000_s1026" o:spt="75" type="#_x0000_t75" style="position:absolute;left:5210;top:5669;height:2565;width:1674;" filled="f" o:preferrelative="t" stroked="f" coordsize="21600,21600" o:gfxdata="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Yg3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Picture 17" o:spid="_x0000_s1026" o:spt="75" type="#_x0000_t75" style="position:absolute;left:6412;top:5143;height:4307;width:4050;" filled="f" o:preferrelative="t" stroked="f" coordsize="21600,21600" o:gfxdata="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z5yt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0" o:title=""/>
                  <o:lock v:ext="edit" aspectratio="t"/>
                </v:shape>
                <v:shape id="Picture 18" o:spid="_x0000_s1026" o:spt="75" type="#_x0000_t75" style="position:absolute;left:4131;top:2389;height:809;width:1592;" filled="f" o:preferrelative="t" stroked="f" coordsize="21600,21600" o:gfxdata="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6O6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t"/>
                </v:shape>
                <v:shape id="Picture 19" o:spid="_x0000_s1026" o:spt="75" type="#_x0000_t75" style="position:absolute;left:5697;top:2376;height:809;width:809;" filled="f" o:preferrelative="t" stroked="f" coordsize="21600,21600" o:gfxdata="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h+8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shape id="Picture 20" o:spid="_x0000_s1026" o:spt="75" type="#_x0000_t75" style="position:absolute;left:8406;top:846;height:1061;width:1061;" filled="f" o:preferrelative="t" stroked="f" coordsize="21600,21600" o:gfxdata="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2J+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o:title=""/>
                  <o:lock v:ext="edit" aspectratio="t"/>
                </v:shape>
                <v:shape id="Picture 21" o:spid="_x0000_s1026" o:spt="75" type="#_x0000_t75" style="position:absolute;left:686;top:10730;height:3918;width:786;" filled="f" o:preferrelative="t" stroked="f" coordsize="21600,21600" o:gfxdata="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CsW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v:shape id="Picture 22" o:spid="_x0000_s1026" o:spt="75" type="#_x0000_t75" style="position:absolute;left:784;top:4306;height:4054;width:696;" filled="f" o:preferrelative="t" stroked="f" coordsize="21600,21600" o:gfxdata="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5gF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o:title=""/>
                  <o:lock v:ext="edit" aspectratio="t"/>
                </v:shape>
                <v:shape id="Picture 23" o:spid="_x0000_s1026" o:spt="75" type="#_x0000_t75" style="position:absolute;left:5440;top:12730;height:2700;width:2363;" filled="f" o:preferrelative="t" stroked="f" coordsize="21600,21600" o:gfxdata="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D6H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"/>
                  <o:lock v:ext="edit" aspectratio="t"/>
                </v:shape>
                <v:shape id="Picture 24" o:spid="_x0000_s1026" o:spt="75" type="#_x0000_t75" style="position:absolute;left:9529;top:9691;height:772;width:772;" filled="f" o:preferrelative="t" stroked="f" coordsize="21600,21600" o:gfxdata="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ing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o:title=""/>
                  <o:lock v:ext="edit" aspectratio="t"/>
                </v:shape>
                <v:shape id="Picture 25" o:spid="_x0000_s1026" o:spt="75" type="#_x0000_t75" style="position:absolute;left:9515;top:8921;height:772;width:772;" filled="f" o:preferrelative="t" stroked="f" coordsize="21600,21600" o:gfxdata="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G3a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o:title=""/>
                  <o:lock v:ext="edit" aspectratio="t"/>
                </v:shape>
                <v:shape id="Picture 26" o:spid="_x0000_s1026" o:spt="75" type="#_x0000_t75" style="position:absolute;left:9556;top:10460;height:772;width:772;" filled="f" o:preferrelative="t" stroked="f" coordsize="21600,21600" o:gfxdata="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vRd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o:title=""/>
                  <o:lock v:ext="edit" aspectratio="t"/>
                </v:shape>
                <v:shape id="Picture 27" o:spid="_x0000_s1026" o:spt="75" type="#_x0000_t75" style="position:absolute;left:9569;top:11216;height:772;width:772;" filled="f" o:preferrelative="t" stroked="f" coordsize="21600,21600" o:gfxdata="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j4E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o:title=""/>
                  <o:lock v:ext="edit" aspectratio="t"/>
                </v:shape>
                <v:shape id="Picture 28" o:spid="_x0000_s1026" o:spt="75" type="#_x0000_t75" style="position:absolute;left:7195;top:10151;height:5589;width:3267;" filled="f" o:preferrelative="t" stroked="f" coordsize="21600,21600" o:gfxdata="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km/r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8" o:title=""/>
                  <o:lock v:ext="edit" aspectratio="t"/>
                </v:shape>
                <v:shape id="Picture 29" o:spid="_x0000_s1026" o:spt="75" type="#_x0000_t75" style="position:absolute;left:7455;top:3584;height:1623;width:1623;" filled="f" o:preferrelative="t" stroked="f" coordsize="21600,21600" o:gfxdata="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1u6h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o:title=""/>
                  <o:lock v:ext="edit" aspectratio="t"/>
                </v:shape>
              </v:group>
            </w:pict>
          </mc:Fallback>
        </mc:AlternateContent>
      </w:r>
    </w:p>
    <w:p>
      <w:pPr>
        <w:pStyle w:val="6"/>
        <w:rPr>
          <w:rFonts w:ascii="微软雅黑"/>
          <w:b w:val="0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27305</wp:posOffset>
                </wp:positionV>
                <wp:extent cx="3101975" cy="890905"/>
                <wp:effectExtent l="0" t="0" r="0" b="0"/>
                <wp:wrapNone/>
                <wp:docPr id="31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Segoe Print" w:hAnsi="Segoe Print" w:eastAsia="突然好想你" w:cs="Segoe Print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Segoe Print" w:hAnsi="Segoe Print" w:eastAsia="突然好想你" w:cs="Segoe Print"/>
                                <w:sz w:val="72"/>
                                <w:szCs w:val="72"/>
                                <w:lang w:val="en-US" w:eastAsia="zh-CN"/>
                              </w:rPr>
                              <w:t>Perfect Day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129.9pt;margin-top:2.15pt;height:70.15pt;width:244.25pt;z-index:251661312;mso-width-relative:page;mso-height-relative:page;" filled="f" stroked="f" coordsize="21600,21600" o:gfxdata="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z&#10;NUdv1wAAAAkBAAAPAAAAAAAAAAEAIAAAACIAAABkcnMvZG93bnJldi54bWxQSwECFAAUAAAACACH&#10;TuJAlReVsbMBAAB0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Segoe Print" w:hAnsi="Segoe Print" w:eastAsia="突然好想你" w:cs="Segoe Print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Segoe Print" w:hAnsi="Segoe Print" w:eastAsia="突然好想你" w:cs="Segoe Print"/>
                          <w:sz w:val="72"/>
                          <w:szCs w:val="72"/>
                          <w:lang w:val="en-US" w:eastAsia="zh-CN"/>
                        </w:rPr>
                        <w:t>Perfect Day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6"/>
        <w:rPr>
          <w:rFonts w:ascii="微软雅黑"/>
          <w:b w:val="0"/>
          <w:sz w:val="20"/>
        </w:rPr>
      </w:pPr>
    </w:p>
    <w:p>
      <w:pPr>
        <w:pStyle w:val="6"/>
        <w:rPr>
          <w:rFonts w:ascii="微软雅黑"/>
          <w:b w:val="0"/>
          <w:sz w:val="20"/>
        </w:rPr>
      </w:pPr>
    </w:p>
    <w:p>
      <w:pPr>
        <w:pStyle w:val="6"/>
        <w:rPr>
          <w:rFonts w:ascii="微软雅黑"/>
          <w:b w:val="0"/>
          <w:sz w:val="20"/>
        </w:rPr>
      </w:pPr>
    </w:p>
    <w:p>
      <w:pPr>
        <w:pStyle w:val="6"/>
        <w:rPr>
          <w:rFonts w:ascii="微软雅黑"/>
          <w:b w:val="0"/>
          <w:sz w:val="20"/>
        </w:rPr>
      </w:pPr>
    </w:p>
    <w:p>
      <w:pPr>
        <w:pStyle w:val="6"/>
        <w:rPr>
          <w:rFonts w:ascii="微软雅黑"/>
          <w:b w:val="0"/>
          <w:sz w:val="20"/>
        </w:rPr>
      </w:pPr>
    </w:p>
    <w:p>
      <w:pPr>
        <w:pStyle w:val="6"/>
        <w:spacing w:before="17"/>
        <w:rPr>
          <w:rFonts w:ascii="微软雅黑"/>
          <w:b w:val="0"/>
          <w:sz w:val="11"/>
        </w:rPr>
      </w:pPr>
    </w:p>
    <w:p>
      <w:pPr>
        <w:pStyle w:val="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66040</wp:posOffset>
                </wp:positionV>
                <wp:extent cx="4042410" cy="2233930"/>
                <wp:effectExtent l="0" t="0" r="0" b="0"/>
                <wp:wrapNone/>
                <wp:docPr id="29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10" cy="223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88" w:lineRule="auto"/>
                              <w:ind w:firstLine="640" w:firstLineChars="200"/>
                              <w:textAlignment w:val="auto"/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Stray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birds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of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summer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come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to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my window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to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sing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and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fly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away.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88" w:lineRule="auto"/>
                              <w:ind w:firstLine="640" w:firstLineChars="200"/>
                              <w:textAlignment w:val="auto"/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And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yellow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leaves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of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autumn,which have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no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songs,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flutter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and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fall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there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with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sign.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1" o:spid="_x0000_s1026" o:spt="202" type="#_x0000_t202" style="position:absolute;left:0pt;margin-left:73.05pt;margin-top:5.2pt;height:175.9pt;width:318.3pt;z-index:251660288;mso-width-relative:page;mso-height-relative:page;" filled="f" stroked="f" coordsize="21600,21600" o:gfxdata="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/&#10;5HX+1wAAAAoBAAAPAAAAAAAAAAEAIAAAACIAAABkcnMvZG93bnJldi54bWxQSwECFAAUAAAACACH&#10;TuJAppyWVrMBAAB1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88" w:lineRule="auto"/>
                        <w:ind w:firstLine="640" w:firstLineChars="200"/>
                        <w:textAlignment w:val="auto"/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Stray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birds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of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summer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come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to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my window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to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sing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and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fly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away.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88" w:lineRule="auto"/>
                        <w:ind w:firstLine="640" w:firstLineChars="200"/>
                        <w:textAlignment w:val="auto"/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And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yellow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leaves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of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autumn,which have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no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songs,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flutter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and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fall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there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with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</w:rPr>
                        <w:t>sign.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2703830</wp:posOffset>
                </wp:positionV>
                <wp:extent cx="3630295" cy="251587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251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88" w:lineRule="auto"/>
                              <w:ind w:firstLine="640" w:firstLineChars="200"/>
                              <w:textAlignment w:val="auto"/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 xml:space="preserve">We met at the wrong time, but separated at the right time.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88" w:lineRule="auto"/>
                              <w:ind w:firstLine="640" w:firstLineChars="200"/>
                              <w:textAlignment w:val="auto"/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Segoe Script" w:hAnsi="Segoe Script" w:eastAsia="汉仪花蝶体简" w:cs="Segoe Script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>The most urgent is to take the most beautiful scenery; the deepest wound was the most real emotions.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85pt;margin-top:212.9pt;height:198.1pt;width:285.85pt;z-index:251660288;mso-width-relative:page;mso-height-relative:page;" filled="f" stroked="f" coordsize="21600,21600" o:gfxdata="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0j8HNtgAAAALAQAADwAAAAAAAAABACAAAAAiAAAAZHJzL2Rvd25yZXYueG1sUEsBAhQAFAAAAAgA&#10;h07iQOz9tHmzAQAAdQ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88" w:lineRule="auto"/>
                        <w:ind w:firstLine="640" w:firstLineChars="200"/>
                        <w:textAlignment w:val="auto"/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 xml:space="preserve">We met at the wrong time, but separated at the right time.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88" w:lineRule="auto"/>
                        <w:ind w:firstLine="640" w:firstLineChars="200"/>
                        <w:textAlignment w:val="auto"/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Segoe Script" w:hAnsi="Segoe Script" w:eastAsia="汉仪花蝶体简" w:cs="Segoe Script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>The most urgent is to take the most beautiful scenery; the deepest wound was the most real emotions.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1184275</wp:posOffset>
                </wp:positionV>
                <wp:extent cx="2205355" cy="779145"/>
                <wp:effectExtent l="0" t="0" r="0" b="0"/>
                <wp:wrapNone/>
                <wp:docPr id="32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355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Segoe Print" w:hAnsi="Segoe Print" w:eastAsia="突然好想你" w:cs="Segoe Print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Segoe Print" w:hAnsi="Segoe Print" w:eastAsia="突然好想你" w:cs="Segoe Print"/>
                                <w:sz w:val="56"/>
                                <w:szCs w:val="56"/>
                                <w:lang w:val="en-US" w:eastAsia="zh-CN"/>
                              </w:rPr>
                              <w:t>DREAM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4" o:spid="_x0000_s1026" o:spt="202" type="#_x0000_t202" style="position:absolute;left:0pt;margin-left:70.4pt;margin-top:93.25pt;height:61.35pt;width:173.65pt;z-index:251661312;mso-width-relative:page;mso-height-relative:page;" filled="f" stroked="f" coordsize="21600,21600" o:gfxdata="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EteK3NgAAAALAQAADwAAAAAAAAABACAAAAAiAAAAZHJzL2Rvd25yZXYueG1sUEsBAhQAFAAAAAgA&#10;h07iQGqjlGezAQAAdA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Segoe Print" w:hAnsi="Segoe Print" w:eastAsia="突然好想你" w:cs="Segoe Print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default" w:ascii="Segoe Print" w:hAnsi="Segoe Print" w:eastAsia="突然好想你" w:cs="Segoe Print"/>
                          <w:sz w:val="56"/>
                          <w:szCs w:val="56"/>
                          <w:lang w:val="en-US" w:eastAsia="zh-CN"/>
                        </w:rPr>
                        <w:t>DREAM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0" w:h="16840"/>
      <w:pgMar w:top="560" w:right="1680" w:bottom="280" w:left="46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hippori Mincho B1">
    <w:panose1 w:val="00000500000000000000"/>
    <w:charset w:val="80"/>
    <w:family w:val="auto"/>
    <w:pitch w:val="default"/>
    <w:sig w:usb0="00000003" w:usb1="2A070000" w:usb2="00000012" w:usb3="00000000" w:csb0="2002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突然好想你">
    <w:altName w:val="宋体"/>
    <w:panose1 w:val="02010600010101010101"/>
    <w:charset w:val="86"/>
    <w:family w:val="auto"/>
    <w:pitch w:val="default"/>
    <w:sig w:usb0="00000000" w:usb1="00000000" w:usb2="00000000" w:usb3="00000000" w:csb0="00000000" w:csb1="00000000"/>
  </w:font>
  <w:font w:name="Segoe Script">
    <w:panose1 w:val="030B0504020000000003"/>
    <w:charset w:val="00"/>
    <w:family w:val="auto"/>
    <w:pitch w:val="default"/>
    <w:sig w:usb0="0000028F" w:usb1="00000000" w:usb2="00000000" w:usb3="00000000" w:csb0="0000009F" w:csb1="00000000"/>
  </w:font>
  <w:font w:name="汉仪花蝶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D0A572"/>
    <w:multiLevelType w:val="multilevel"/>
    <w:tmpl w:val="7BD0A572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attachedTemplate r:id="rId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56623F"/>
    <w:rsid w:val="3956623F"/>
    <w:rsid w:val="442A6F34"/>
    <w:rsid w:val="49C80D37"/>
    <w:rsid w:val="4EFA274B"/>
    <w:rsid w:val="53C97D94"/>
    <w:rsid w:val="67086A76"/>
    <w:rsid w:val="715B3327"/>
    <w:rsid w:val="72E12C25"/>
    <w:rsid w:val="7BB440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Times New Roman" w:hAnsi="Times New Roman" w:eastAsia="Times New Roman" w:cs="Times New Roman"/>
      <w:b/>
      <w:bCs/>
      <w:sz w:val="47"/>
      <w:szCs w:val="47"/>
      <w:lang w:val="en-US" w:eastAsia="en-US" w:bidi="en-US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szCs w:val="24"/>
      <w:lang w:val="en-US" w:eastAsia="zh-CN" w:bidi="ar"/>
    </w:rPr>
  </w:style>
  <w:style w:type="table" w:customStyle="1" w:styleId="8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rPr>
      <w:lang w:val="en-US" w:eastAsia="en-US" w:bidi="en-US"/>
    </w:rPr>
  </w:style>
  <w:style w:type="paragraph" w:customStyle="1" w:styleId="10">
    <w:name w:val="Table Paragraph"/>
    <w:basedOn w:val="1"/>
    <w:qFormat/>
    <w:uiPriority w:val="1"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soft\AppData\Roaming\kingsoft\office6\templates\download\d28130592f6c4cd7ae2673a0e974db67\Fresh%20Cute%20Diary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Fresh Cute Diary.doc</Template>
  <Pages>1</Pages>
  <Words>0</Words>
  <Characters>0</Characters>
  <TotalTime>21</TotalTime>
  <ScaleCrop>false</ScaleCrop>
  <LinksUpToDate>false</LinksUpToDate>
  <CharactersWithSpaces>0</CharactersWithSpaces>
  <Application>WPS Office_11.2.0.10258_F1E327BC-269C-435d-A152-05C5408002CA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2021-09-06T06:31:00Z</dcterms:created>
  <dc:creator>WPS Academy</dc:creator>
  <cp:lastModifiedBy>WPS Academy</cp:lastModifiedBy>
  <dcterms:modified xsi:type="dcterms:W3CDTF">2021-09-09T06:33:03Z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2019-06-04T00:00:00Z</vt:filetime>
  </property>
  <property fmtid="{D5CDD505-2E9C-101B-9397-08002B2CF9AE}" pid="3" name="Creator">
    <vt:lpwstr>Mozilla/5.0 (Windows NT 10.0; Win64; x64) AppleWebKit/537.36 (KHTML, like Gecko) Chrome/70.0.3538.77 Safari/537.36</vt:lpwstr>
  </property>
  <property fmtid="{D5CDD505-2E9C-101B-9397-08002B2CF9AE}" pid="4" name="LastSaved">
    <vt:filetime>2019-06-04T00:00:00Z</vt:filetime>
  </property>
  <property fmtid="{D5CDD505-2E9C-101B-9397-08002B2CF9AE}" pid="5" name="KSOProductBuildVer">
    <vt:lpwstr>1033-11.2.0.10258</vt:lpwstr>
  </property>
  <property fmtid="{D5CDD505-2E9C-101B-9397-08002B2CF9AE}" pid="6" name="ICV">
    <vt:lpwstr>E126B361EDF24E1B9EBAFC52A947861F</vt:lpwstr>
  </property>
</Properties>
</file>